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082"/>
        <w:gridCol w:w="1542"/>
        <w:gridCol w:w="1530"/>
        <w:gridCol w:w="3082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093F12FD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DA593E">
              <w:rPr>
                <w:sz w:val="22"/>
              </w:rPr>
              <w:t>December 4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515DBB46" w14:textId="7C541EF4" w:rsidR="00630964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DA593E">
              <w:rPr>
                <w:sz w:val="22"/>
              </w:rPr>
              <w:t>Bloomington Fire #1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64620C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255"/>
        <w:gridCol w:w="5981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75020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750208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750208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44AA60FE" w14:textId="77777777" w:rsidR="008E4B8B" w:rsidRDefault="008E4B8B" w:rsidP="00973C8C">
            <w:pPr>
              <w:pStyle w:val="BodyText"/>
              <w:ind w:left="0"/>
            </w:pPr>
            <w:r>
              <w:t>Guests</w:t>
            </w:r>
          </w:p>
          <w:p w14:paraId="04F19C0A" w14:textId="23F36C5D" w:rsidR="0082042C" w:rsidRPr="0082042C" w:rsidRDefault="00885891" w:rsidP="00885891">
            <w:pPr>
              <w:pStyle w:val="BodyText"/>
              <w:ind w:left="0"/>
              <w:rPr>
                <w:color w:val="FF0000"/>
              </w:rPr>
            </w:pPr>
            <w:r>
              <w:rPr>
                <w:color w:val="FF0000"/>
              </w:rPr>
              <w:t>Thanks to MEMA members, their organizations, and outside organizations that have hosted and coordinated the excellent MEMA activities in the last few</w:t>
            </w:r>
            <w:r w:rsidR="0082042C">
              <w:rPr>
                <w:color w:val="FF0000"/>
              </w:rPr>
              <w:t xml:space="preserve"> months</w:t>
            </w:r>
            <w:r>
              <w:rPr>
                <w:color w:val="FF0000"/>
              </w:rPr>
              <w:t>!</w:t>
            </w:r>
          </w:p>
        </w:tc>
      </w:tr>
      <w:tr w:rsidR="0075020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0C613D18" w:rsidR="002E78E8" w:rsidRPr="0082042C" w:rsidRDefault="00AD101B" w:rsidP="0082042C">
            <w:pPr>
              <w:pStyle w:val="BodyText"/>
              <w:ind w:left="0"/>
              <w:rPr>
                <w:color w:val="FF0000"/>
              </w:rPr>
            </w:pPr>
            <w:r>
              <w:t xml:space="preserve">Motion/Second to approve </w:t>
            </w:r>
            <w:r w:rsidR="000F5CAA">
              <w:t>the notes from October</w:t>
            </w:r>
            <w:r w:rsidR="0082042C">
              <w:t xml:space="preserve"> </w:t>
            </w:r>
            <w:r w:rsidR="00885891">
              <w:rPr>
                <w:color w:val="FF0000"/>
              </w:rPr>
              <w:t>Approved (m</w:t>
            </w:r>
            <w:r w:rsidR="0082042C">
              <w:rPr>
                <w:color w:val="FF0000"/>
              </w:rPr>
              <w:t xml:space="preserve">otion </w:t>
            </w:r>
            <w:r w:rsidR="00885891">
              <w:rPr>
                <w:color w:val="FF0000"/>
              </w:rPr>
              <w:t>and second)</w:t>
            </w:r>
          </w:p>
        </w:tc>
      </w:tr>
      <w:tr w:rsidR="00750208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03FD47F3" w:rsidR="00973C8C" w:rsidRPr="0082042C" w:rsidRDefault="00973C8C" w:rsidP="001B203C">
            <w:pPr>
              <w:pStyle w:val="BodyText"/>
              <w:ind w:left="0"/>
              <w:rPr>
                <w:color w:val="FF0000"/>
              </w:rPr>
            </w:pPr>
            <w:r>
              <w:t>President</w:t>
            </w:r>
            <w:r w:rsidR="00AF474F">
              <w:rPr>
                <w:color w:val="FF0000"/>
              </w:rPr>
              <w:t xml:space="preserve"> T</w:t>
            </w:r>
            <w:r w:rsidR="0082042C">
              <w:rPr>
                <w:color w:val="FF0000"/>
              </w:rPr>
              <w:t xml:space="preserve">hank you for assistance </w:t>
            </w:r>
            <w:r w:rsidR="00AF474F">
              <w:rPr>
                <w:color w:val="FF0000"/>
              </w:rPr>
              <w:t>with updating memberships</w:t>
            </w:r>
            <w:r w:rsidR="0082042C">
              <w:rPr>
                <w:color w:val="FF0000"/>
              </w:rPr>
              <w:t xml:space="preserve">, </w:t>
            </w:r>
            <w:r w:rsidR="00AF474F">
              <w:rPr>
                <w:color w:val="FF0000"/>
              </w:rPr>
              <w:t xml:space="preserve">currently </w:t>
            </w:r>
            <w:r w:rsidR="0082042C">
              <w:rPr>
                <w:color w:val="FF0000"/>
              </w:rPr>
              <w:t xml:space="preserve">over 150 paid members in our organization! </w:t>
            </w:r>
            <w:r w:rsidR="00CB1EFA">
              <w:rPr>
                <w:color w:val="FF0000"/>
              </w:rPr>
              <w:t>W</w:t>
            </w:r>
            <w:r w:rsidR="0082042C">
              <w:rPr>
                <w:color w:val="FF0000"/>
              </w:rPr>
              <w:t>ork</w:t>
            </w:r>
            <w:r w:rsidR="00CB1EFA">
              <w:rPr>
                <w:color w:val="FF0000"/>
              </w:rPr>
              <w:t xml:space="preserve"> is being done on</w:t>
            </w:r>
            <w:r w:rsidR="0082042C">
              <w:rPr>
                <w:color w:val="FF0000"/>
              </w:rPr>
              <w:t xml:space="preserve"> </w:t>
            </w:r>
            <w:r w:rsidR="00AF474F">
              <w:rPr>
                <w:color w:val="FF0000"/>
              </w:rPr>
              <w:t>B</w:t>
            </w:r>
            <w:r w:rsidR="0082042C">
              <w:rPr>
                <w:color w:val="FF0000"/>
              </w:rPr>
              <w:t xml:space="preserve">ylaws and </w:t>
            </w:r>
            <w:r w:rsidR="00AF474F">
              <w:rPr>
                <w:color w:val="FF0000"/>
              </w:rPr>
              <w:t>P</w:t>
            </w:r>
            <w:r w:rsidR="0082042C">
              <w:rPr>
                <w:color w:val="FF0000"/>
              </w:rPr>
              <w:t xml:space="preserve">osition </w:t>
            </w:r>
            <w:r w:rsidR="00AF474F">
              <w:rPr>
                <w:color w:val="FF0000"/>
              </w:rPr>
              <w:t>Responsibilities document, B</w:t>
            </w:r>
            <w:r w:rsidR="0082042C">
              <w:rPr>
                <w:color w:val="FF0000"/>
              </w:rPr>
              <w:t>ylaws will be brought to membership for approval</w:t>
            </w:r>
            <w:r w:rsidR="00AF474F">
              <w:rPr>
                <w:color w:val="FF0000"/>
              </w:rPr>
              <w:t>. N</w:t>
            </w:r>
            <w:r w:rsidR="0082042C">
              <w:rPr>
                <w:color w:val="FF0000"/>
              </w:rPr>
              <w:t xml:space="preserve">o meeting in January, flood response </w:t>
            </w:r>
            <w:r w:rsidR="00AF474F">
              <w:rPr>
                <w:color w:val="FF0000"/>
              </w:rPr>
              <w:t xml:space="preserve">topic </w:t>
            </w:r>
            <w:r w:rsidR="0082042C">
              <w:rPr>
                <w:color w:val="FF0000"/>
              </w:rPr>
              <w:t>at February meeting, other presenters and content to look forward to at our meetings next year</w:t>
            </w:r>
            <w:r w:rsidR="00AF474F">
              <w:rPr>
                <w:color w:val="FF0000"/>
              </w:rPr>
              <w:t>.</w:t>
            </w:r>
          </w:p>
          <w:p w14:paraId="2EDA7E4D" w14:textId="1D20A52B" w:rsidR="00BD3549" w:rsidRPr="0082042C" w:rsidRDefault="00BD3549" w:rsidP="001B203C">
            <w:pPr>
              <w:pStyle w:val="BodyText"/>
              <w:ind w:left="0"/>
              <w:rPr>
                <w:color w:val="FF0000"/>
              </w:rPr>
            </w:pPr>
            <w:r>
              <w:t>Secretary</w:t>
            </w:r>
            <w:r w:rsidR="0082042C">
              <w:rPr>
                <w:color w:val="FF0000"/>
              </w:rPr>
              <w:t xml:space="preserve"> No report</w:t>
            </w:r>
          </w:p>
          <w:p w14:paraId="651D7B6E" w14:textId="11FE5FB6" w:rsidR="00AC1E7D" w:rsidRPr="0082042C" w:rsidRDefault="00BD3549" w:rsidP="008E4B8B">
            <w:pPr>
              <w:pStyle w:val="BodyText"/>
              <w:ind w:left="0"/>
              <w:rPr>
                <w:color w:val="FF0000"/>
              </w:rPr>
            </w:pPr>
            <w:r>
              <w:t xml:space="preserve">Treasurer </w:t>
            </w:r>
            <w:r w:rsidR="00AF474F">
              <w:rPr>
                <w:color w:val="FF0000"/>
              </w:rPr>
              <w:t>B</w:t>
            </w:r>
            <w:r w:rsidR="0082042C">
              <w:rPr>
                <w:color w:val="FF0000"/>
              </w:rPr>
              <w:t>ank balance is strong at $6740</w:t>
            </w:r>
          </w:p>
        </w:tc>
      </w:tr>
      <w:tr w:rsidR="0075020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05347BB3" w:rsidR="003E3DFE" w:rsidRPr="0082042C" w:rsidRDefault="00AC1E7D" w:rsidP="00973C8C">
            <w:pPr>
              <w:rPr>
                <w:color w:val="FF0000"/>
              </w:rPr>
            </w:pPr>
            <w:r>
              <w:t>AMEM</w:t>
            </w:r>
            <w:r w:rsidR="0082042C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75427C5B" w14:textId="5DEC3620" w:rsidR="00AC1E7D" w:rsidRPr="0082042C" w:rsidRDefault="00AC1E7D" w:rsidP="00AC1E7D">
            <w:pPr>
              <w:rPr>
                <w:color w:val="FF0000"/>
              </w:rPr>
            </w:pPr>
            <w:r>
              <w:t>Capitol</w:t>
            </w:r>
            <w:r w:rsidR="008E4B8B">
              <w:t xml:space="preserve"> Complex</w:t>
            </w:r>
            <w:r w:rsidR="00885891">
              <w:rPr>
                <w:color w:val="FF0000"/>
              </w:rPr>
              <w:t xml:space="preserve"> No report</w:t>
            </w:r>
          </w:p>
          <w:p w14:paraId="3FC944E0" w14:textId="728B4EB4" w:rsidR="008E4B8B" w:rsidRPr="0082042C" w:rsidRDefault="008E4B8B" w:rsidP="00AC1E7D">
            <w:pPr>
              <w:rPr>
                <w:color w:val="FF0000"/>
              </w:rPr>
            </w:pPr>
            <w:r>
              <w:t>Emergency Medical Services</w:t>
            </w:r>
            <w:r w:rsidR="00885891">
              <w:rPr>
                <w:color w:val="FF0000"/>
              </w:rPr>
              <w:t xml:space="preserve"> No report</w:t>
            </w:r>
          </w:p>
          <w:p w14:paraId="4B2A256B" w14:textId="2B89A5BC" w:rsidR="008E4B8B" w:rsidRPr="0082042C" w:rsidRDefault="008E4B8B" w:rsidP="00AC1E7D">
            <w:pPr>
              <w:rPr>
                <w:color w:val="FF0000"/>
              </w:rPr>
            </w:pPr>
            <w:r>
              <w:t>Federal Executive Board</w:t>
            </w:r>
            <w:r w:rsidR="0082042C">
              <w:rPr>
                <w:color w:val="FF0000"/>
              </w:rPr>
              <w:t xml:space="preserve"> </w:t>
            </w:r>
            <w:r w:rsidR="00CB1EFA">
              <w:rPr>
                <w:color w:val="FF0000"/>
              </w:rPr>
              <w:t>FEMA 557: Mission Essential Functions two day training on 3/10/20-3/11/20, Table Top Exercise: Natural Disaster on 8/12/20</w:t>
            </w:r>
          </w:p>
          <w:p w14:paraId="2AEA4EEB" w14:textId="7C70D15B" w:rsidR="008E4B8B" w:rsidRPr="0082042C" w:rsidRDefault="008E4B8B" w:rsidP="00AC1E7D">
            <w:pPr>
              <w:rPr>
                <w:color w:val="FF0000"/>
              </w:rPr>
            </w:pPr>
            <w:r>
              <w:t>Fire</w:t>
            </w:r>
            <w:r w:rsidR="00885891">
              <w:rPr>
                <w:color w:val="FF0000"/>
              </w:rPr>
              <w:t xml:space="preserve"> No report</w:t>
            </w:r>
          </w:p>
          <w:p w14:paraId="3482DDC1" w14:textId="5C3E1821" w:rsidR="00AC1E7D" w:rsidRPr="0082042C" w:rsidRDefault="00AC1E7D" w:rsidP="00AC1E7D">
            <w:pPr>
              <w:rPr>
                <w:color w:val="FF0000"/>
              </w:rPr>
            </w:pPr>
            <w:r>
              <w:t>GIS</w:t>
            </w:r>
            <w:r w:rsidR="0082042C">
              <w:rPr>
                <w:color w:val="FF0000"/>
              </w:rPr>
              <w:t xml:space="preserve"> Metro Council will be conducting aerial photography capture next spring, supporting US national grid for geospatial referencing</w:t>
            </w:r>
          </w:p>
          <w:p w14:paraId="7AA066DF" w14:textId="535BE8BE" w:rsidR="00EF24A3" w:rsidRPr="0082042C" w:rsidRDefault="00EF24A3" w:rsidP="00EF24A3">
            <w:pPr>
              <w:rPr>
                <w:color w:val="FF0000"/>
              </w:rPr>
            </w:pPr>
            <w:r>
              <w:t>HSEM</w:t>
            </w:r>
            <w:r w:rsidR="0082042C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7AE753B3" w14:textId="0154FBE2" w:rsidR="00EF24A3" w:rsidRPr="0082042C" w:rsidRDefault="008E4B8B" w:rsidP="00EF24A3">
            <w:pPr>
              <w:rPr>
                <w:color w:val="FF0000"/>
              </w:rPr>
            </w:pPr>
            <w:r>
              <w:t>Law Enforcement</w:t>
            </w:r>
            <w:r w:rsidR="00885891">
              <w:rPr>
                <w:color w:val="FF0000"/>
              </w:rPr>
              <w:t xml:space="preserve"> No report</w:t>
            </w:r>
          </w:p>
          <w:p w14:paraId="17384124" w14:textId="7242A372" w:rsidR="00EF24A3" w:rsidRPr="0082042C" w:rsidRDefault="008E4B8B" w:rsidP="00EF24A3">
            <w:pPr>
              <w:rPr>
                <w:color w:val="FF0000"/>
              </w:rPr>
            </w:pPr>
            <w:r>
              <w:t>Metropolitan Airports Commission</w:t>
            </w:r>
            <w:r w:rsidR="00885891">
              <w:rPr>
                <w:color w:val="FF0000"/>
              </w:rPr>
              <w:t xml:space="preserve"> No report</w:t>
            </w:r>
          </w:p>
          <w:p w14:paraId="1A0D6EF4" w14:textId="4F60C954" w:rsidR="00EF24A3" w:rsidRPr="0082042C" w:rsidRDefault="008E4B8B" w:rsidP="00EF24A3">
            <w:pPr>
              <w:rPr>
                <w:color w:val="FF0000"/>
              </w:rPr>
            </w:pPr>
            <w:r>
              <w:t xml:space="preserve">Metro Health and Medical </w:t>
            </w:r>
            <w:r w:rsidR="00EF24A3">
              <w:t>Coalition</w:t>
            </w:r>
            <w:r w:rsidR="00CB1EFA">
              <w:rPr>
                <w:color w:val="FF0000"/>
              </w:rPr>
              <w:t xml:space="preserve"> Coalition Meeting on 12/10/19 at the Shoreview Community Center will focus on Reunification</w:t>
            </w:r>
            <w:r w:rsidR="007A6EE2">
              <w:rPr>
                <w:color w:val="FF0000"/>
              </w:rPr>
              <w:t xml:space="preserve">, register </w:t>
            </w:r>
            <w:r w:rsidR="007A6EE2">
              <w:rPr>
                <w:color w:val="FF0000"/>
              </w:rPr>
              <w:lastRenderedPageBreak/>
              <w:t>online for the Preparedness P</w:t>
            </w:r>
            <w:r w:rsidR="0082042C">
              <w:rPr>
                <w:color w:val="FF0000"/>
              </w:rPr>
              <w:t xml:space="preserve">racticum </w:t>
            </w:r>
            <w:r w:rsidR="007A6EE2">
              <w:rPr>
                <w:color w:val="FF0000"/>
              </w:rPr>
              <w:t xml:space="preserve">on </w:t>
            </w:r>
            <w:r w:rsidR="0082042C">
              <w:rPr>
                <w:color w:val="FF0000"/>
              </w:rPr>
              <w:t>2/25</w:t>
            </w:r>
            <w:r w:rsidR="007A6EE2">
              <w:rPr>
                <w:color w:val="FF0000"/>
              </w:rPr>
              <w:t>/20</w:t>
            </w:r>
            <w:r w:rsidR="0082042C">
              <w:rPr>
                <w:color w:val="FF0000"/>
              </w:rPr>
              <w:t xml:space="preserve">, </w:t>
            </w:r>
            <w:r w:rsidR="007A6EE2">
              <w:rPr>
                <w:color w:val="FF0000"/>
              </w:rPr>
              <w:t>Disaster Behavioral Health Conference on 5/11/20</w:t>
            </w:r>
          </w:p>
          <w:p w14:paraId="7EBAE06A" w14:textId="02392B89" w:rsidR="008E4B8B" w:rsidRPr="0082042C" w:rsidRDefault="008E4B8B" w:rsidP="00EF24A3">
            <w:pPr>
              <w:rPr>
                <w:color w:val="FF0000"/>
              </w:rPr>
            </w:pPr>
            <w:r>
              <w:t>Military – Air Force</w:t>
            </w:r>
            <w:r w:rsidR="0082042C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155CA3F6" w14:textId="6FA72463" w:rsidR="008E4B8B" w:rsidRPr="0082042C" w:rsidRDefault="008E4B8B" w:rsidP="00EF24A3">
            <w:pPr>
              <w:rPr>
                <w:color w:val="FF0000"/>
              </w:rPr>
            </w:pPr>
            <w:r>
              <w:t xml:space="preserve">Military </w:t>
            </w:r>
            <w:r w:rsidR="0082042C">
              <w:t>–</w:t>
            </w:r>
            <w:r>
              <w:t xml:space="preserve"> Army</w:t>
            </w:r>
            <w:r w:rsidR="00885891">
              <w:rPr>
                <w:color w:val="FF0000"/>
              </w:rPr>
              <w:t xml:space="preserve"> No report</w:t>
            </w:r>
          </w:p>
          <w:p w14:paraId="36B4526D" w14:textId="5DFBE39D" w:rsidR="001E0B60" w:rsidRPr="0082042C" w:rsidRDefault="001E0B60" w:rsidP="001E0B60">
            <w:pPr>
              <w:rPr>
                <w:color w:val="FF0000"/>
              </w:rPr>
            </w:pPr>
            <w:r>
              <w:t>MNVOAD</w:t>
            </w:r>
            <w:r w:rsidR="0082042C">
              <w:rPr>
                <w:color w:val="FF0000"/>
              </w:rPr>
              <w:t xml:space="preserve"> </w:t>
            </w:r>
            <w:r w:rsidR="00D51BD2">
              <w:rPr>
                <w:color w:val="FF0000"/>
              </w:rPr>
              <w:t xml:space="preserve">Actively planning for 2020 </w:t>
            </w:r>
            <w:r w:rsidR="007A6EE2">
              <w:rPr>
                <w:color w:val="FF0000"/>
              </w:rPr>
              <w:t>Annual Conference, looking for sponsors</w:t>
            </w:r>
          </w:p>
          <w:p w14:paraId="6006B120" w14:textId="6B02D1C9" w:rsidR="001E0B60" w:rsidRPr="00D51BD2" w:rsidRDefault="008E4B8B" w:rsidP="001E0B60">
            <w:pPr>
              <w:rPr>
                <w:color w:val="FF0000"/>
              </w:rPr>
            </w:pPr>
            <w:r>
              <w:t>National Weather Service</w:t>
            </w:r>
            <w:r w:rsidR="00D51BD2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6425AD66" w14:textId="68166173" w:rsidR="008E4B8B" w:rsidRPr="00D51BD2" w:rsidRDefault="008E4B8B" w:rsidP="001E0B60">
            <w:pPr>
              <w:rPr>
                <w:color w:val="FF0000"/>
              </w:rPr>
            </w:pPr>
            <w:r>
              <w:t>Private Sector partners</w:t>
            </w:r>
            <w:r w:rsidR="00D51BD2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0E99E056" w14:textId="3B9001B8" w:rsidR="00156973" w:rsidRPr="00D51BD2" w:rsidRDefault="00156973" w:rsidP="00156973">
            <w:pPr>
              <w:rPr>
                <w:color w:val="FF0000"/>
              </w:rPr>
            </w:pPr>
            <w:r>
              <w:t>Public Health</w:t>
            </w:r>
            <w:r w:rsidR="007A6EE2">
              <w:rPr>
                <w:color w:val="FF0000"/>
              </w:rPr>
              <w:t xml:space="preserve"> At the statewide full-s</w:t>
            </w:r>
            <w:r w:rsidR="00D51BD2">
              <w:rPr>
                <w:color w:val="FF0000"/>
              </w:rPr>
              <w:t xml:space="preserve">cale </w:t>
            </w:r>
            <w:r w:rsidR="007A6EE2">
              <w:rPr>
                <w:color w:val="FF0000"/>
              </w:rPr>
              <w:t>e</w:t>
            </w:r>
            <w:r w:rsidR="00D51BD2">
              <w:rPr>
                <w:color w:val="FF0000"/>
              </w:rPr>
              <w:t xml:space="preserve">xercise </w:t>
            </w:r>
            <w:r w:rsidR="007A6EE2">
              <w:rPr>
                <w:color w:val="FF0000"/>
              </w:rPr>
              <w:t xml:space="preserve">on </w:t>
            </w:r>
            <w:r w:rsidR="00D51BD2">
              <w:rPr>
                <w:color w:val="FF0000"/>
              </w:rPr>
              <w:t>6/17</w:t>
            </w:r>
            <w:r w:rsidR="007A6EE2">
              <w:rPr>
                <w:color w:val="FF0000"/>
              </w:rPr>
              <w:t>/20</w:t>
            </w:r>
            <w:r w:rsidR="00D51BD2">
              <w:rPr>
                <w:color w:val="FF0000"/>
              </w:rPr>
              <w:t>, each local health department will practice opening P</w:t>
            </w:r>
            <w:r w:rsidR="007A6EE2">
              <w:rPr>
                <w:color w:val="FF0000"/>
              </w:rPr>
              <w:t>oint Of Dispensing (POD) i</w:t>
            </w:r>
            <w:r w:rsidR="00D51BD2">
              <w:rPr>
                <w:color w:val="FF0000"/>
              </w:rPr>
              <w:t xml:space="preserve">n </w:t>
            </w:r>
            <w:r w:rsidR="007A6EE2">
              <w:rPr>
                <w:color w:val="FF0000"/>
              </w:rPr>
              <w:t xml:space="preserve">response to an </w:t>
            </w:r>
            <w:r w:rsidR="00D51BD2">
              <w:rPr>
                <w:color w:val="FF0000"/>
              </w:rPr>
              <w:t>anthrax scenario, 52 cases statewide</w:t>
            </w:r>
            <w:r w:rsidR="007A6EE2">
              <w:rPr>
                <w:color w:val="FF0000"/>
              </w:rPr>
              <w:t xml:space="preserve"> in Hepatitis A Outbreak</w:t>
            </w:r>
            <w:r w:rsidR="00D51BD2">
              <w:rPr>
                <w:color w:val="FF0000"/>
              </w:rPr>
              <w:t xml:space="preserve">, Hennepin has 18 </w:t>
            </w:r>
            <w:r w:rsidR="007A6EE2">
              <w:rPr>
                <w:color w:val="FF0000"/>
              </w:rPr>
              <w:t xml:space="preserve">cases </w:t>
            </w:r>
            <w:r w:rsidR="00D51BD2">
              <w:rPr>
                <w:color w:val="FF0000"/>
              </w:rPr>
              <w:t xml:space="preserve">and </w:t>
            </w:r>
            <w:r w:rsidR="007A6EE2">
              <w:rPr>
                <w:color w:val="FF0000"/>
              </w:rPr>
              <w:t xml:space="preserve">has </w:t>
            </w:r>
            <w:r w:rsidR="00D51BD2">
              <w:rPr>
                <w:color w:val="FF0000"/>
              </w:rPr>
              <w:t>been in incident command since 8/9</w:t>
            </w:r>
            <w:r w:rsidR="007A6EE2">
              <w:rPr>
                <w:color w:val="FF0000"/>
              </w:rPr>
              <w:t>/19</w:t>
            </w:r>
            <w:r w:rsidR="00D51BD2">
              <w:rPr>
                <w:color w:val="FF0000"/>
              </w:rPr>
              <w:t xml:space="preserve">, targeting </w:t>
            </w:r>
            <w:r w:rsidR="007A6EE2">
              <w:rPr>
                <w:color w:val="FF0000"/>
              </w:rPr>
              <w:t xml:space="preserve">vaccinations for </w:t>
            </w:r>
            <w:r w:rsidR="00D51BD2">
              <w:rPr>
                <w:color w:val="FF0000"/>
              </w:rPr>
              <w:t>identified at-risk populations</w:t>
            </w:r>
          </w:p>
          <w:p w14:paraId="477DACC6" w14:textId="0EC33682" w:rsidR="00156973" w:rsidRPr="00D51BD2" w:rsidRDefault="00156973" w:rsidP="008E4B8B">
            <w:pPr>
              <w:rPr>
                <w:color w:val="FF0000"/>
              </w:rPr>
            </w:pPr>
            <w:r>
              <w:t>Public works</w:t>
            </w:r>
            <w:r w:rsidR="00D51BD2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608CE0CB" w14:textId="3CBBC7F8" w:rsidR="008E4B8B" w:rsidRPr="00D51BD2" w:rsidRDefault="008E4B8B" w:rsidP="008E4B8B">
            <w:pPr>
              <w:rPr>
                <w:color w:val="FF0000"/>
              </w:rPr>
            </w:pPr>
            <w:r>
              <w:t xml:space="preserve">University of Minnesota </w:t>
            </w:r>
            <w:r w:rsidR="00885891">
              <w:rPr>
                <w:color w:val="FF0000"/>
              </w:rPr>
              <w:t>No report</w:t>
            </w:r>
          </w:p>
        </w:tc>
      </w:tr>
      <w:tr w:rsidR="00750208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24590D04" w14:textId="6BEB440F" w:rsidR="00FC519A" w:rsidRDefault="00FC519A" w:rsidP="00214BD4">
            <w:pPr>
              <w:pStyle w:val="BodyText"/>
              <w:ind w:left="0"/>
            </w:pPr>
            <w:r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31AC8991" w:rsidR="00CB0BB1" w:rsidRPr="00D51BD2" w:rsidRDefault="00156973" w:rsidP="00973C8C">
            <w:pPr>
              <w:rPr>
                <w:color w:val="FF0000"/>
              </w:rPr>
            </w:pPr>
            <w:r>
              <w:t>Anoka</w:t>
            </w:r>
            <w:r w:rsidR="008E4B8B">
              <w:t xml:space="preserve"> County</w:t>
            </w:r>
            <w:r w:rsidR="00D51BD2">
              <w:t xml:space="preserve"> </w:t>
            </w:r>
            <w:r w:rsidR="00885891">
              <w:rPr>
                <w:color w:val="FF0000"/>
              </w:rPr>
              <w:t>No report</w:t>
            </w:r>
          </w:p>
          <w:p w14:paraId="23204DB9" w14:textId="323C2381" w:rsidR="008E4B8B" w:rsidRPr="00D51BD2" w:rsidRDefault="008E4B8B" w:rsidP="00973C8C">
            <w:pPr>
              <w:rPr>
                <w:color w:val="FF0000"/>
              </w:rPr>
            </w:pPr>
            <w:r>
              <w:t>Carver County</w:t>
            </w:r>
            <w:r w:rsidR="00885891">
              <w:rPr>
                <w:color w:val="FF0000"/>
              </w:rPr>
              <w:t xml:space="preserve"> No report</w:t>
            </w:r>
          </w:p>
          <w:p w14:paraId="5518AA04" w14:textId="2F4B0C9E" w:rsidR="008E4B8B" w:rsidRPr="00D51BD2" w:rsidRDefault="008E4B8B" w:rsidP="00F350D3">
            <w:pPr>
              <w:rPr>
                <w:color w:val="FF0000"/>
              </w:rPr>
            </w:pPr>
            <w:r>
              <w:t>City of Minneapolis</w:t>
            </w:r>
            <w:r w:rsidR="00885891">
              <w:rPr>
                <w:color w:val="FF0000"/>
              </w:rPr>
              <w:t xml:space="preserve"> No report</w:t>
            </w:r>
          </w:p>
          <w:p w14:paraId="4598E6B2" w14:textId="528E5C17" w:rsidR="00F350D3" w:rsidRPr="00D51BD2" w:rsidRDefault="008E4B8B" w:rsidP="00F350D3">
            <w:pPr>
              <w:rPr>
                <w:color w:val="FF0000"/>
              </w:rPr>
            </w:pPr>
            <w:r>
              <w:t>City of St. Paul</w:t>
            </w:r>
            <w:r w:rsidR="00D51BD2">
              <w:rPr>
                <w:color w:val="FF0000"/>
              </w:rPr>
              <w:t xml:space="preserve"> </w:t>
            </w:r>
            <w:r w:rsidR="00750208">
              <w:rPr>
                <w:color w:val="FF0000"/>
              </w:rPr>
              <w:t xml:space="preserve">Preparing to present EOP to city council, </w:t>
            </w:r>
            <w:r w:rsidR="00D51BD2">
              <w:rPr>
                <w:color w:val="FF0000"/>
              </w:rPr>
              <w:t xml:space="preserve">interoperability workgroup </w:t>
            </w:r>
            <w:r w:rsidR="00750208">
              <w:rPr>
                <w:color w:val="FF0000"/>
              </w:rPr>
              <w:t>is</w:t>
            </w:r>
            <w:r w:rsidR="00D51BD2">
              <w:rPr>
                <w:color w:val="FF0000"/>
              </w:rPr>
              <w:t xml:space="preserve"> working on </w:t>
            </w:r>
            <w:r w:rsidR="00750208">
              <w:rPr>
                <w:color w:val="FF0000"/>
              </w:rPr>
              <w:t>statewide radio transition</w:t>
            </w:r>
          </w:p>
          <w:p w14:paraId="58A8765D" w14:textId="5FAC3E29" w:rsidR="005B64B7" w:rsidRPr="00D51BD2" w:rsidRDefault="00F350D3" w:rsidP="00F350D3">
            <w:pPr>
              <w:rPr>
                <w:color w:val="FF0000"/>
              </w:rPr>
            </w:pPr>
            <w:r>
              <w:t>Dakota</w:t>
            </w:r>
            <w:r w:rsidR="008E4B8B">
              <w:t xml:space="preserve"> County</w:t>
            </w:r>
            <w:r w:rsidR="00885891">
              <w:rPr>
                <w:color w:val="FF0000"/>
              </w:rPr>
              <w:t xml:space="preserve"> No report</w:t>
            </w:r>
          </w:p>
          <w:p w14:paraId="08D9AA0C" w14:textId="69BF8EF7" w:rsidR="00F350D3" w:rsidRPr="00D51BD2" w:rsidRDefault="00F350D3" w:rsidP="00F350D3">
            <w:pPr>
              <w:rPr>
                <w:color w:val="FF0000"/>
              </w:rPr>
            </w:pPr>
            <w:r>
              <w:t>Hennepin</w:t>
            </w:r>
            <w:r w:rsidR="008E4B8B">
              <w:t xml:space="preserve"> County</w:t>
            </w:r>
            <w:r w:rsidR="00750208">
              <w:rPr>
                <w:color w:val="FF0000"/>
              </w:rPr>
              <w:t xml:space="preserve"> Moving forward with Emergency Management </w:t>
            </w:r>
            <w:r w:rsidR="00D51BD2">
              <w:rPr>
                <w:color w:val="FF0000"/>
              </w:rPr>
              <w:t>Accreditation Program</w:t>
            </w:r>
            <w:r w:rsidR="00750208">
              <w:rPr>
                <w:color w:val="FF0000"/>
              </w:rPr>
              <w:t>, EOP</w:t>
            </w:r>
            <w:r w:rsidR="00D51BD2">
              <w:rPr>
                <w:color w:val="FF0000"/>
              </w:rPr>
              <w:t xml:space="preserve"> up for revision and update, </w:t>
            </w:r>
            <w:r w:rsidR="00750208">
              <w:rPr>
                <w:color w:val="FF0000"/>
              </w:rPr>
              <w:t xml:space="preserve">recently </w:t>
            </w:r>
            <w:r w:rsidR="00D51BD2">
              <w:rPr>
                <w:color w:val="FF0000"/>
              </w:rPr>
              <w:t>completed COOP draft review</w:t>
            </w:r>
          </w:p>
          <w:p w14:paraId="52C0679F" w14:textId="4EF9589F" w:rsidR="00F350D3" w:rsidRPr="00D51BD2" w:rsidRDefault="00F350D3" w:rsidP="00F350D3">
            <w:pPr>
              <w:rPr>
                <w:color w:val="FF0000"/>
              </w:rPr>
            </w:pPr>
            <w:r>
              <w:t>Isanti</w:t>
            </w:r>
            <w:r w:rsidR="008E4B8B">
              <w:t xml:space="preserve"> County</w:t>
            </w:r>
            <w:r w:rsidR="00885891">
              <w:rPr>
                <w:color w:val="FF0000"/>
              </w:rPr>
              <w:t xml:space="preserve"> No report</w:t>
            </w:r>
          </w:p>
          <w:p w14:paraId="306C5B70" w14:textId="6E8D1282" w:rsidR="008E4B8B" w:rsidRPr="00D51BD2" w:rsidRDefault="008E4B8B" w:rsidP="00F350D3">
            <w:pPr>
              <w:rPr>
                <w:color w:val="FF0000"/>
              </w:rPr>
            </w:pPr>
            <w:r>
              <w:t>Ramsey County</w:t>
            </w:r>
            <w:r w:rsidR="00750208">
              <w:rPr>
                <w:color w:val="FF0000"/>
              </w:rPr>
              <w:t xml:space="preserve"> Recent exercise testing evacuation of emergency communications center including transfer of 911 capability to Dakota County and also to designated backup center</w:t>
            </w:r>
          </w:p>
          <w:p w14:paraId="43EE5CD2" w14:textId="3AFBB38B" w:rsidR="008E4B8B" w:rsidRPr="00D51BD2" w:rsidRDefault="008E4B8B" w:rsidP="00F350D3">
            <w:pPr>
              <w:rPr>
                <w:color w:val="FF0000"/>
              </w:rPr>
            </w:pPr>
            <w:r>
              <w:t>Scott County</w:t>
            </w:r>
            <w:r w:rsidR="00382523">
              <w:rPr>
                <w:color w:val="FF0000"/>
              </w:rPr>
              <w:t xml:space="preserve"> FEMA is in Scott Co</w:t>
            </w:r>
            <w:r w:rsidR="00750208">
              <w:rPr>
                <w:color w:val="FF0000"/>
              </w:rPr>
              <w:t>unty</w:t>
            </w:r>
            <w:r w:rsidR="00382523">
              <w:rPr>
                <w:color w:val="FF0000"/>
              </w:rPr>
              <w:t xml:space="preserve"> deali</w:t>
            </w:r>
            <w:r w:rsidR="00750208">
              <w:rPr>
                <w:color w:val="FF0000"/>
              </w:rPr>
              <w:t>ng with last spring’s flooding</w:t>
            </w:r>
          </w:p>
          <w:p w14:paraId="3E42B0CB" w14:textId="59ED44FB" w:rsidR="00F350D3" w:rsidRPr="00D51BD2" w:rsidRDefault="00F350D3" w:rsidP="00F350D3">
            <w:pPr>
              <w:rPr>
                <w:color w:val="FF0000"/>
              </w:rPr>
            </w:pPr>
            <w:r>
              <w:t>Washington</w:t>
            </w:r>
            <w:r w:rsidR="008E4B8B">
              <w:t xml:space="preserve"> County</w:t>
            </w:r>
            <w:r w:rsidR="00D51BD2">
              <w:rPr>
                <w:color w:val="FF0000"/>
              </w:rPr>
              <w:t xml:space="preserve"> </w:t>
            </w:r>
            <w:r w:rsidR="00750208">
              <w:rPr>
                <w:color w:val="FF0000"/>
              </w:rPr>
              <w:t xml:space="preserve">Engaged in flood preparation </w:t>
            </w:r>
            <w:r w:rsidR="00382523">
              <w:rPr>
                <w:color w:val="FF0000"/>
              </w:rPr>
              <w:t xml:space="preserve">for April, multiple communities </w:t>
            </w:r>
            <w:r w:rsidR="00750208">
              <w:rPr>
                <w:color w:val="FF0000"/>
              </w:rPr>
              <w:t>experiencing flooding right now including road closures</w:t>
            </w:r>
            <w:r w:rsidR="00382523">
              <w:rPr>
                <w:color w:val="FF0000"/>
              </w:rPr>
              <w:t>,</w:t>
            </w:r>
            <w:r w:rsidR="00750208">
              <w:rPr>
                <w:color w:val="FF0000"/>
              </w:rPr>
              <w:t xml:space="preserve"> will be looking for facilitators and evaluators for full scale exercise on 3/30/19 focusing on school reunification in Stillwater</w:t>
            </w:r>
          </w:p>
          <w:p w14:paraId="0755210F" w14:textId="74012A92" w:rsidR="00F350D3" w:rsidRDefault="00F350D3" w:rsidP="008E4B8B"/>
        </w:tc>
      </w:tr>
      <w:tr w:rsidR="00750208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15F63CE5" w14:textId="77777777" w:rsidR="008E4B8B" w:rsidRDefault="008E4B8B" w:rsidP="008E4B8B">
            <w:pPr>
              <w:rPr>
                <w:rStyle w:val="eop"/>
                <w:color w:val="FF0000"/>
              </w:rPr>
            </w:pPr>
            <w:r w:rsidRPr="000F5CAA">
              <w:rPr>
                <w:rStyle w:val="normaltextrun1"/>
                <w:rFonts w:ascii="Calibri" w:hAnsi="Calibri" w:cs="Calibri"/>
              </w:rPr>
              <w:t>All meeting attendees who have not provided a report are invited to share news, upcoming events, or other information that may be of interest to the group.</w:t>
            </w:r>
          </w:p>
          <w:p w14:paraId="497B00BD" w14:textId="74924F39" w:rsidR="00382523" w:rsidRPr="00382523" w:rsidRDefault="00750208" w:rsidP="00750208">
            <w:pPr>
              <w:rPr>
                <w:color w:val="FF0000"/>
              </w:rPr>
            </w:pPr>
            <w:r>
              <w:rPr>
                <w:rStyle w:val="eop"/>
                <w:color w:val="FF0000"/>
              </w:rPr>
              <w:t>Discussion about public messaging for f</w:t>
            </w:r>
            <w:r w:rsidR="00382523">
              <w:rPr>
                <w:rStyle w:val="eop"/>
                <w:color w:val="FF0000"/>
              </w:rPr>
              <w:t>lood insurance</w:t>
            </w:r>
            <w:r>
              <w:rPr>
                <w:rStyle w:val="eop"/>
                <w:color w:val="FF0000"/>
              </w:rPr>
              <w:t xml:space="preserve"> and other flood preparation, those interested in participating should contact Karma with Ramsey County</w:t>
            </w:r>
            <w:bookmarkStart w:id="0" w:name="_GoBack"/>
            <w:bookmarkEnd w:id="0"/>
          </w:p>
        </w:tc>
      </w:tr>
      <w:tr w:rsidR="00750208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7763005" w14:textId="77777777" w:rsidR="008E4B8B" w:rsidRDefault="000F5CAA" w:rsidP="00523741">
            <w:pPr>
              <w:rPr>
                <w:color w:val="FF0000"/>
              </w:rPr>
            </w:pPr>
            <w:r>
              <w:t xml:space="preserve">Presentation </w:t>
            </w:r>
            <w:r w:rsidR="00523741">
              <w:t>- Cybersecurity presentation from Chris Gabbard and Tony Enriquez from the Cybersecurity and Infrastructure Agency</w:t>
            </w:r>
          </w:p>
          <w:p w14:paraId="16926106" w14:textId="58830849" w:rsidR="00AE7442" w:rsidRPr="00AE7442" w:rsidRDefault="00AE7442" w:rsidP="00523741">
            <w:pPr>
              <w:rPr>
                <w:color w:val="FF0000"/>
              </w:rPr>
            </w:pPr>
            <w:r>
              <w:rPr>
                <w:color w:val="FF0000"/>
              </w:rPr>
              <w:t>Thank you to our presenters</w:t>
            </w:r>
            <w:r w:rsidR="00885891">
              <w:rPr>
                <w:color w:val="FF0000"/>
              </w:rPr>
              <w:t xml:space="preserve"> for this informative presentation</w:t>
            </w:r>
            <w:r>
              <w:rPr>
                <w:color w:val="FF0000"/>
              </w:rPr>
              <w:t>!</w:t>
            </w:r>
          </w:p>
        </w:tc>
      </w:tr>
      <w:tr w:rsidR="00750208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1803CEA" w14:textId="77777777" w:rsidR="008E4B8B" w:rsidRPr="00523741" w:rsidRDefault="00523741" w:rsidP="00523741">
            <w:pPr>
              <w:pStyle w:val="BodyText"/>
              <w:ind w:left="0"/>
              <w:rPr>
                <w:b/>
                <w:color w:val="FF0000"/>
              </w:rPr>
            </w:pPr>
            <w:r w:rsidRPr="00523741">
              <w:rPr>
                <w:b/>
                <w:color w:val="FF0000"/>
              </w:rPr>
              <w:t>NO MEETING WEDNESDAY, JANUARY 1</w:t>
            </w:r>
            <w:r w:rsidRPr="00523741">
              <w:rPr>
                <w:b/>
                <w:color w:val="FF0000"/>
                <w:vertAlign w:val="superscript"/>
              </w:rPr>
              <w:t>ST</w:t>
            </w:r>
            <w:r w:rsidRPr="00523741">
              <w:rPr>
                <w:b/>
                <w:color w:val="FF0000"/>
              </w:rPr>
              <w:t>. Happy New Year!</w:t>
            </w:r>
          </w:p>
          <w:p w14:paraId="6380B4B4" w14:textId="77777777" w:rsidR="00523741" w:rsidRDefault="00523741" w:rsidP="00523741">
            <w:pPr>
              <w:pStyle w:val="BodyText"/>
              <w:ind w:left="0"/>
            </w:pPr>
          </w:p>
          <w:p w14:paraId="2FCEA2BB" w14:textId="39DDF25B" w:rsidR="00523741" w:rsidRDefault="00523741" w:rsidP="00523741">
            <w:pPr>
              <w:pStyle w:val="BodyText"/>
              <w:ind w:left="0"/>
            </w:pPr>
            <w:r>
              <w:t>February 5, 2020 – Flood Panel Presentation from NWS, HSEM and National Weather Service at Bloomington Fire #1.</w:t>
            </w:r>
          </w:p>
        </w:tc>
      </w:tr>
    </w:tbl>
    <w:p w14:paraId="5B82F686" w14:textId="1FADA431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5C26F" w14:textId="77777777" w:rsidR="00907469" w:rsidRDefault="00907469" w:rsidP="002152A9">
      <w:pPr>
        <w:spacing w:before="0" w:after="0" w:line="240" w:lineRule="auto"/>
      </w:pPr>
      <w:r>
        <w:separator/>
      </w:r>
    </w:p>
  </w:endnote>
  <w:endnote w:type="continuationSeparator" w:id="0">
    <w:p w14:paraId="3C578EB3" w14:textId="77777777" w:rsidR="00907469" w:rsidRDefault="00907469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48D0E" w14:textId="77777777" w:rsidR="00907469" w:rsidRDefault="00907469" w:rsidP="002152A9">
      <w:pPr>
        <w:spacing w:before="0" w:after="0" w:line="240" w:lineRule="auto"/>
      </w:pPr>
      <w:r>
        <w:separator/>
      </w:r>
    </w:p>
  </w:footnote>
  <w:footnote w:type="continuationSeparator" w:id="0">
    <w:p w14:paraId="4CFDC722" w14:textId="77777777" w:rsidR="00907469" w:rsidRDefault="00907469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6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2"/>
  </w:num>
  <w:num w:numId="21">
    <w:abstractNumId w:val="16"/>
  </w:num>
  <w:num w:numId="22">
    <w:abstractNumId w:val="23"/>
  </w:num>
  <w:num w:numId="23">
    <w:abstractNumId w:val="25"/>
  </w:num>
  <w:num w:numId="24">
    <w:abstractNumId w:val="34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5"/>
  </w:num>
  <w:num w:numId="30">
    <w:abstractNumId w:val="18"/>
  </w:num>
  <w:num w:numId="31">
    <w:abstractNumId w:val="38"/>
  </w:num>
  <w:num w:numId="32">
    <w:abstractNumId w:val="40"/>
  </w:num>
  <w:num w:numId="33">
    <w:abstractNumId w:val="1"/>
  </w:num>
  <w:num w:numId="34">
    <w:abstractNumId w:val="15"/>
  </w:num>
  <w:num w:numId="35">
    <w:abstractNumId w:val="37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AD"/>
    <w:rsid w:val="00020705"/>
    <w:rsid w:val="00054788"/>
    <w:rsid w:val="0007745D"/>
    <w:rsid w:val="000E60C9"/>
    <w:rsid w:val="000F5CAA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0BF2"/>
    <w:rsid w:val="00272CC0"/>
    <w:rsid w:val="00284BF7"/>
    <w:rsid w:val="002C1947"/>
    <w:rsid w:val="002E048D"/>
    <w:rsid w:val="002E1A81"/>
    <w:rsid w:val="002E65DF"/>
    <w:rsid w:val="002E78E8"/>
    <w:rsid w:val="00366C67"/>
    <w:rsid w:val="00382523"/>
    <w:rsid w:val="003B372C"/>
    <w:rsid w:val="003D3006"/>
    <w:rsid w:val="003D3F44"/>
    <w:rsid w:val="003E3DFE"/>
    <w:rsid w:val="003E695B"/>
    <w:rsid w:val="003F70E8"/>
    <w:rsid w:val="00413D8D"/>
    <w:rsid w:val="00441A9E"/>
    <w:rsid w:val="00472038"/>
    <w:rsid w:val="004F2E59"/>
    <w:rsid w:val="00523741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50208"/>
    <w:rsid w:val="0076070E"/>
    <w:rsid w:val="007A1B1F"/>
    <w:rsid w:val="007A6EE2"/>
    <w:rsid w:val="007E1AC8"/>
    <w:rsid w:val="008019AC"/>
    <w:rsid w:val="0082042C"/>
    <w:rsid w:val="0085276B"/>
    <w:rsid w:val="00885891"/>
    <w:rsid w:val="008C1548"/>
    <w:rsid w:val="008E4B8B"/>
    <w:rsid w:val="008F3928"/>
    <w:rsid w:val="00907469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AE7442"/>
    <w:rsid w:val="00AF474F"/>
    <w:rsid w:val="00B66FA2"/>
    <w:rsid w:val="00B74F90"/>
    <w:rsid w:val="00B90105"/>
    <w:rsid w:val="00B97CAB"/>
    <w:rsid w:val="00BD3549"/>
    <w:rsid w:val="00C621F5"/>
    <w:rsid w:val="00C8023E"/>
    <w:rsid w:val="00CA49A0"/>
    <w:rsid w:val="00CB0BB1"/>
    <w:rsid w:val="00CB1EFA"/>
    <w:rsid w:val="00D34E31"/>
    <w:rsid w:val="00D51BD2"/>
    <w:rsid w:val="00D9463C"/>
    <w:rsid w:val="00DA593E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1165C-817F-4914-80F1-713B24FDF9F4}">
  <ds:schemaRefs>
    <ds:schemaRef ds:uri="http://schemas.microsoft.com/office/2006/metadata/properties"/>
    <ds:schemaRef ds:uri="http://schemas.microsoft.com/office/infopath/2007/PartnerControls"/>
    <ds:schemaRef ds:uri="9dfcc793-f815-4812-b526-f81a75b98298"/>
  </ds:schemaRefs>
</ds:datastoreItem>
</file>

<file path=customXml/itemProps4.xml><?xml version="1.0" encoding="utf-8"?>
<ds:datastoreItem xmlns:ds="http://schemas.openxmlformats.org/officeDocument/2006/customXml" ds:itemID="{559CBB59-F2BA-4812-88BD-B58C4DF7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119</TotalTime>
  <Pages>2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Sean Young-Stephens</cp:lastModifiedBy>
  <cp:revision>7</cp:revision>
  <cp:lastPrinted>2019-10-01T21:51:00Z</cp:lastPrinted>
  <dcterms:created xsi:type="dcterms:W3CDTF">2019-11-27T15:30:00Z</dcterms:created>
  <dcterms:modified xsi:type="dcterms:W3CDTF">2019-12-05T16:23:00Z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